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4"/>
        <w:tblW w:w="5000" w:type="pct"/>
        <w:tblLook w:val="04A0" w:firstRow="1" w:lastRow="0" w:firstColumn="1" w:lastColumn="0" w:noHBand="0" w:noVBand="1"/>
      </w:tblPr>
      <w:tblGrid>
        <w:gridCol w:w="3119"/>
        <w:gridCol w:w="6241"/>
      </w:tblGrid>
      <w:tr w:rsidR="00650259" w:rsidRPr="00E96A8B" w14:paraId="1B45592A" w14:textId="77777777" w:rsidTr="001338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00FE70B7" w14:textId="27FEE8F1" w:rsidR="00650259" w:rsidRPr="00133859" w:rsidRDefault="00E96A8B" w:rsidP="00346DE2">
            <w:pPr>
              <w:rPr>
                <w:rFonts w:ascii="Gill Sans MT" w:hAnsi="Gill Sans MT"/>
                <w:b w:val="0"/>
                <w:bCs w:val="0"/>
                <w:sz w:val="24"/>
                <w:szCs w:val="24"/>
              </w:rPr>
            </w:pPr>
            <w:r w:rsidRPr="00133859"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Full Name*</w:t>
            </w:r>
          </w:p>
        </w:tc>
        <w:tc>
          <w:tcPr>
            <w:tcW w:w="3334" w:type="pct"/>
          </w:tcPr>
          <w:p w14:paraId="3C36BEE0" w14:textId="77777777" w:rsidR="00650259" w:rsidRPr="00133859" w:rsidRDefault="00650259" w:rsidP="00346DE2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b w:val="0"/>
                <w:bCs w:val="0"/>
              </w:rPr>
            </w:pPr>
          </w:p>
        </w:tc>
      </w:tr>
      <w:tr w:rsidR="00650259" w:rsidRPr="00E96A8B" w14:paraId="48B521DC" w14:textId="77777777" w:rsidTr="00133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4E7A71A1" w14:textId="7A96D829" w:rsidR="00650259" w:rsidRPr="00133859" w:rsidRDefault="00E96A8B" w:rsidP="00346DE2">
            <w:pPr>
              <w:rPr>
                <w:rFonts w:ascii="Gill Sans MT" w:hAnsi="Gill Sans MT"/>
                <w:b w:val="0"/>
                <w:bCs w:val="0"/>
                <w:sz w:val="24"/>
                <w:szCs w:val="24"/>
              </w:rPr>
            </w:pPr>
            <w:r w:rsidRPr="00133859"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Address</w:t>
            </w:r>
          </w:p>
        </w:tc>
        <w:tc>
          <w:tcPr>
            <w:tcW w:w="3334" w:type="pct"/>
          </w:tcPr>
          <w:p w14:paraId="4A66115E" w14:textId="77777777" w:rsidR="00650259" w:rsidRPr="00133859" w:rsidRDefault="00650259" w:rsidP="00346DE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</w:tc>
      </w:tr>
      <w:tr w:rsidR="00650259" w:rsidRPr="00E96A8B" w14:paraId="5743D1B8" w14:textId="77777777" w:rsidTr="00133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67E0BF2C" w14:textId="101E5CC7" w:rsidR="00650259" w:rsidRPr="00133859" w:rsidRDefault="00E96A8B" w:rsidP="00346DE2">
            <w:pPr>
              <w:rPr>
                <w:rFonts w:ascii="Gill Sans MT" w:hAnsi="Gill Sans MT"/>
                <w:b w:val="0"/>
                <w:bCs w:val="0"/>
                <w:sz w:val="24"/>
                <w:szCs w:val="24"/>
              </w:rPr>
            </w:pPr>
            <w:r w:rsidRPr="00133859"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Phone no.</w:t>
            </w:r>
          </w:p>
        </w:tc>
        <w:tc>
          <w:tcPr>
            <w:tcW w:w="3334" w:type="pct"/>
          </w:tcPr>
          <w:p w14:paraId="3412FB6A" w14:textId="77777777" w:rsidR="00650259" w:rsidRPr="00133859" w:rsidRDefault="00650259" w:rsidP="00346DE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</w:tc>
      </w:tr>
      <w:tr w:rsidR="00650259" w:rsidRPr="00E96A8B" w14:paraId="58C636FE" w14:textId="77777777" w:rsidTr="00133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5FD1733B" w14:textId="3A7B2384" w:rsidR="00650259" w:rsidRPr="00133859" w:rsidRDefault="00E96A8B" w:rsidP="00346DE2">
            <w:pPr>
              <w:rPr>
                <w:rFonts w:ascii="Gill Sans MT" w:hAnsi="Gill Sans MT"/>
                <w:b w:val="0"/>
                <w:bCs w:val="0"/>
                <w:sz w:val="24"/>
                <w:szCs w:val="24"/>
              </w:rPr>
            </w:pPr>
            <w:r w:rsidRPr="00133859"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Email</w:t>
            </w:r>
          </w:p>
        </w:tc>
        <w:tc>
          <w:tcPr>
            <w:tcW w:w="3334" w:type="pct"/>
          </w:tcPr>
          <w:p w14:paraId="013E9426" w14:textId="77777777" w:rsidR="00650259" w:rsidRPr="00133859" w:rsidRDefault="00650259" w:rsidP="00346DE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</w:tc>
      </w:tr>
      <w:tr w:rsidR="00AE002C" w:rsidRPr="00E96A8B" w14:paraId="23C6CF91" w14:textId="77777777" w:rsidTr="00133859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4738892A" w14:textId="4810D015" w:rsidR="00AE002C" w:rsidRPr="00133859" w:rsidRDefault="00AE002C" w:rsidP="00346DE2">
            <w:pPr>
              <w:rPr>
                <w:rFonts w:ascii="Gill Sans MT" w:hAnsi="Gill Sans MT"/>
                <w:b w:val="0"/>
                <w:bCs w:val="0"/>
                <w:sz w:val="24"/>
                <w:szCs w:val="24"/>
              </w:rPr>
            </w:pPr>
            <w:r w:rsidRPr="00133859"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Parent/guardian name</w:t>
            </w:r>
          </w:p>
        </w:tc>
        <w:tc>
          <w:tcPr>
            <w:tcW w:w="3334" w:type="pct"/>
          </w:tcPr>
          <w:p w14:paraId="06C73848" w14:textId="77777777" w:rsidR="00AE002C" w:rsidRPr="00133859" w:rsidRDefault="00AE002C" w:rsidP="00346DE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</w:tc>
      </w:tr>
      <w:tr w:rsidR="00650259" w:rsidRPr="00E96A8B" w14:paraId="01569758" w14:textId="77777777" w:rsidTr="00133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1D15A400" w14:textId="1E832CB9" w:rsidR="00650259" w:rsidRPr="00133859" w:rsidRDefault="00AE002C" w:rsidP="00346DE2">
            <w:pPr>
              <w:rPr>
                <w:rFonts w:ascii="Gill Sans MT" w:hAnsi="Gill Sans MT"/>
                <w:b w:val="0"/>
                <w:bCs w:val="0"/>
                <w:sz w:val="24"/>
                <w:szCs w:val="24"/>
              </w:rPr>
            </w:pPr>
            <w:r w:rsidRPr="00133859"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Parent/guardian phone</w:t>
            </w:r>
          </w:p>
        </w:tc>
        <w:tc>
          <w:tcPr>
            <w:tcW w:w="3334" w:type="pct"/>
          </w:tcPr>
          <w:p w14:paraId="624161EC" w14:textId="77777777" w:rsidR="00650259" w:rsidRPr="00133859" w:rsidRDefault="00650259" w:rsidP="00346DE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</w:tc>
      </w:tr>
      <w:tr w:rsidR="00AE002C" w:rsidRPr="00E96A8B" w14:paraId="4D2CB5FB" w14:textId="77777777" w:rsidTr="00133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6A7907D5" w14:textId="0F07082B" w:rsidR="00AE002C" w:rsidRPr="00133859" w:rsidRDefault="00AE002C" w:rsidP="00346DE2">
            <w:pPr>
              <w:rPr>
                <w:rFonts w:ascii="Gill Sans MT" w:hAnsi="Gill Sans MT"/>
                <w:b w:val="0"/>
                <w:bCs w:val="0"/>
                <w:sz w:val="24"/>
                <w:szCs w:val="24"/>
              </w:rPr>
            </w:pPr>
            <w:r w:rsidRPr="00133859"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Parent/guardian email</w:t>
            </w:r>
          </w:p>
        </w:tc>
        <w:tc>
          <w:tcPr>
            <w:tcW w:w="3334" w:type="pct"/>
          </w:tcPr>
          <w:p w14:paraId="402E5982" w14:textId="77777777" w:rsidR="00AE002C" w:rsidRPr="00133859" w:rsidRDefault="00AE002C" w:rsidP="00346DE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</w:tc>
      </w:tr>
      <w:tr w:rsidR="00162453" w:rsidRPr="00E96A8B" w14:paraId="6C91A44F" w14:textId="77777777" w:rsidTr="00895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0DF7FD39" w14:textId="742FA42F" w:rsidR="00162453" w:rsidRPr="00133859" w:rsidRDefault="00162453" w:rsidP="00346DE2">
            <w:pPr>
              <w:rPr>
                <w:rFonts w:ascii="Gill Sans MT" w:hAnsi="Gill Sans MT"/>
                <w:b w:val="0"/>
                <w:bCs w:val="0"/>
                <w:sz w:val="24"/>
                <w:szCs w:val="24"/>
              </w:rPr>
            </w:pPr>
            <w:r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Additional criteria met</w:t>
            </w:r>
          </w:p>
        </w:tc>
        <w:tc>
          <w:tcPr>
            <w:tcW w:w="3334" w:type="pct"/>
          </w:tcPr>
          <w:p w14:paraId="63967881" w14:textId="68AA37F6" w:rsidR="00162453" w:rsidRPr="00162453" w:rsidRDefault="00162453" w:rsidP="00133859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sdt>
              <w:sdtPr>
                <w:rPr>
                  <w:sz w:val="36"/>
                </w:rPr>
                <w:id w:val="-554322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You come from low socio-economic backgrounds (using ACORN postcode classification)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569835D5" w14:textId="6531BBA5" w:rsidR="00162453" w:rsidRDefault="00162453" w:rsidP="00133859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sz w:val="36"/>
                </w:rPr>
                <w:id w:val="1144398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You live in areas where relatively few people progress to higher education (using POLAR postcode classification) 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0B2A56A0" w14:textId="4DFD7DD4" w:rsidR="00162453" w:rsidRDefault="00162453" w:rsidP="00133859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sz w:val="36"/>
                </w:rPr>
                <w:id w:val="1923373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You are currently </w:t>
            </w:r>
            <w:proofErr w:type="gramStart"/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receive</w:t>
            </w:r>
            <w:proofErr w:type="gramEnd"/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free school meals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1A8111DE" w14:textId="10D0FD11" w:rsidR="00162453" w:rsidRDefault="00162453" w:rsidP="00133859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sz w:val="36"/>
                </w:rPr>
                <w:id w:val="-1493182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You have been or are currently in care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7DBA3BB6" w14:textId="3C8940DB" w:rsidR="00162453" w:rsidRPr="00133859" w:rsidRDefault="00162453" w:rsidP="00133859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sz w:val="36"/>
                </w:rPr>
                <w:id w:val="-572116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You are a young carer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AE002C" w:rsidRPr="00E96A8B" w14:paraId="38C1C3C8" w14:textId="77777777" w:rsidTr="00133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6794478A" w14:textId="4C28B4E6" w:rsidR="00AE002C" w:rsidRPr="00133859" w:rsidRDefault="00AE002C" w:rsidP="00346DE2">
            <w:pPr>
              <w:rPr>
                <w:rFonts w:ascii="Gill Sans MT" w:hAnsi="Gill Sans MT"/>
                <w:b w:val="0"/>
                <w:bCs w:val="0"/>
                <w:sz w:val="24"/>
                <w:szCs w:val="24"/>
              </w:rPr>
            </w:pPr>
            <w:r w:rsidRPr="00133859"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School</w:t>
            </w:r>
          </w:p>
        </w:tc>
        <w:tc>
          <w:tcPr>
            <w:tcW w:w="3334" w:type="pct"/>
          </w:tcPr>
          <w:p w14:paraId="3E896A5A" w14:textId="77777777" w:rsidR="00AE002C" w:rsidRPr="00133859" w:rsidRDefault="00AE002C" w:rsidP="00346DE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</w:tc>
      </w:tr>
      <w:tr w:rsidR="00AE002C" w:rsidRPr="00E96A8B" w14:paraId="671AC1E1" w14:textId="77777777" w:rsidTr="00133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45A4FC45" w14:textId="18E8C747" w:rsidR="00AE002C" w:rsidRPr="00133859" w:rsidRDefault="00AE002C" w:rsidP="00346DE2">
            <w:pPr>
              <w:rPr>
                <w:rFonts w:ascii="Gill Sans MT" w:hAnsi="Gill Sans MT"/>
                <w:b w:val="0"/>
                <w:bCs w:val="0"/>
                <w:sz w:val="24"/>
                <w:szCs w:val="24"/>
              </w:rPr>
            </w:pPr>
            <w:r w:rsidRPr="00133859"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Subjects studied</w:t>
            </w:r>
            <w:r w:rsidR="002C629B"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*</w:t>
            </w:r>
          </w:p>
        </w:tc>
        <w:tc>
          <w:tcPr>
            <w:tcW w:w="3334" w:type="pct"/>
          </w:tcPr>
          <w:p w14:paraId="656ECF7C" w14:textId="77777777" w:rsidR="00AE002C" w:rsidRPr="00133859" w:rsidRDefault="00AE002C" w:rsidP="00346DE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</w:tc>
      </w:tr>
      <w:tr w:rsidR="00AE002C" w:rsidRPr="00E96A8B" w14:paraId="4F24D6F0" w14:textId="77777777" w:rsidTr="00133859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34120267" w14:textId="7B1EF62B" w:rsidR="00AE002C" w:rsidRPr="00133859" w:rsidRDefault="00AE002C" w:rsidP="00133859">
            <w:pPr>
              <w:rPr>
                <w:rFonts w:ascii="Gill Sans MT" w:hAnsi="Gill Sans MT"/>
                <w:b w:val="0"/>
                <w:bCs w:val="0"/>
                <w:sz w:val="24"/>
                <w:szCs w:val="24"/>
              </w:rPr>
            </w:pPr>
            <w:r w:rsidRPr="00133859">
              <w:rPr>
                <w:rFonts w:ascii="Gill Sans MT" w:hAnsi="Gill Sans MT"/>
                <w:b w:val="0"/>
                <w:bCs w:val="0"/>
                <w:sz w:val="24"/>
                <w:szCs w:val="24"/>
              </w:rPr>
              <w:t xml:space="preserve">Interests </w:t>
            </w:r>
            <w:r w:rsidR="002C629B"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o</w:t>
            </w:r>
            <w:r w:rsidRPr="00133859">
              <w:rPr>
                <w:rFonts w:ascii="Gill Sans MT" w:hAnsi="Gill Sans MT"/>
                <w:b w:val="0"/>
                <w:bCs w:val="0"/>
                <w:sz w:val="24"/>
                <w:szCs w:val="24"/>
              </w:rPr>
              <w:t xml:space="preserve">utside </w:t>
            </w:r>
            <w:r w:rsidR="002C629B"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s</w:t>
            </w:r>
            <w:r w:rsidRPr="00133859"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chool</w:t>
            </w:r>
            <w:r w:rsidR="002C629B"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*</w:t>
            </w:r>
          </w:p>
        </w:tc>
        <w:tc>
          <w:tcPr>
            <w:tcW w:w="3334" w:type="pct"/>
          </w:tcPr>
          <w:p w14:paraId="6791D353" w14:textId="77777777" w:rsidR="00AE002C" w:rsidRDefault="00AE002C" w:rsidP="00346DE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  <w:p w14:paraId="202CBC05" w14:textId="77777777" w:rsidR="00133859" w:rsidRDefault="00133859" w:rsidP="00346DE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  <w:p w14:paraId="31F2EAC2" w14:textId="6065103C" w:rsidR="00133859" w:rsidRPr="00133859" w:rsidRDefault="00133859" w:rsidP="00346DE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</w:tc>
      </w:tr>
      <w:tr w:rsidR="00133859" w:rsidRPr="00E96A8B" w14:paraId="20893B39" w14:textId="77777777" w:rsidTr="00895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2A721103" w14:textId="0F595A56" w:rsidR="00133859" w:rsidRPr="002C629B" w:rsidRDefault="002C629B" w:rsidP="00133859">
            <w:pPr>
              <w:rPr>
                <w:rFonts w:ascii="Gill Sans MT" w:hAnsi="Gill Sans MT"/>
                <w:b w:val="0"/>
                <w:bCs w:val="0"/>
                <w:sz w:val="24"/>
                <w:szCs w:val="24"/>
              </w:rPr>
            </w:pPr>
            <w:r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Tell us why the opportunity appeals to you* (max. 200 words)</w:t>
            </w:r>
          </w:p>
        </w:tc>
        <w:tc>
          <w:tcPr>
            <w:tcW w:w="3334" w:type="pct"/>
          </w:tcPr>
          <w:p w14:paraId="6A9F2906" w14:textId="77777777" w:rsidR="00133859" w:rsidRDefault="00133859" w:rsidP="00346DE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  <w:p w14:paraId="494CBC8A" w14:textId="77777777" w:rsidR="002C629B" w:rsidRDefault="002C629B" w:rsidP="00346DE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  <w:p w14:paraId="68BAC606" w14:textId="77777777" w:rsidR="002C629B" w:rsidRDefault="002C629B" w:rsidP="00346DE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  <w:p w14:paraId="75037415" w14:textId="162BF8C9" w:rsidR="002C629B" w:rsidRDefault="002C629B" w:rsidP="00346DE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</w:tc>
      </w:tr>
      <w:tr w:rsidR="002C629B" w:rsidRPr="00E96A8B" w14:paraId="5C320F44" w14:textId="77777777" w:rsidTr="0089577E">
        <w:trPr>
          <w:trHeight w:val="7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3537BCD7" w14:textId="3A33F5E6" w:rsidR="002C629B" w:rsidRDefault="002C629B" w:rsidP="00133859">
            <w:pPr>
              <w:rPr>
                <w:rFonts w:ascii="Gill Sans MT" w:hAnsi="Gill Sans MT"/>
                <w:b w:val="0"/>
                <w:bCs w:val="0"/>
                <w:sz w:val="24"/>
                <w:szCs w:val="24"/>
              </w:rPr>
            </w:pPr>
            <w:r>
              <w:rPr>
                <w:rFonts w:ascii="Gill Sans MT" w:hAnsi="Gill Sans MT"/>
                <w:b w:val="0"/>
                <w:bCs w:val="0"/>
                <w:sz w:val="24"/>
                <w:szCs w:val="24"/>
              </w:rPr>
              <w:lastRenderedPageBreak/>
              <w:t xml:space="preserve">Referee name </w:t>
            </w:r>
          </w:p>
        </w:tc>
        <w:tc>
          <w:tcPr>
            <w:tcW w:w="3334" w:type="pct"/>
          </w:tcPr>
          <w:p w14:paraId="36545448" w14:textId="77777777" w:rsidR="002C629B" w:rsidRDefault="002C629B" w:rsidP="00346DE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</w:tc>
      </w:tr>
      <w:tr w:rsidR="002C629B" w:rsidRPr="00E96A8B" w14:paraId="0239D353" w14:textId="77777777" w:rsidTr="00133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6A37B773" w14:textId="43111CB1" w:rsidR="002C629B" w:rsidRDefault="002C629B" w:rsidP="00133859">
            <w:pPr>
              <w:rPr>
                <w:rFonts w:ascii="Gill Sans MT" w:hAnsi="Gill Sans MT"/>
                <w:b w:val="0"/>
                <w:bCs w:val="0"/>
                <w:sz w:val="24"/>
                <w:szCs w:val="24"/>
              </w:rPr>
            </w:pPr>
            <w:r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Referee phone number</w:t>
            </w:r>
          </w:p>
        </w:tc>
        <w:tc>
          <w:tcPr>
            <w:tcW w:w="3334" w:type="pct"/>
          </w:tcPr>
          <w:p w14:paraId="7685B33B" w14:textId="77777777" w:rsidR="002C629B" w:rsidRDefault="002C629B" w:rsidP="00346DE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</w:tc>
      </w:tr>
      <w:tr w:rsidR="002C629B" w:rsidRPr="00E96A8B" w14:paraId="0932B92D" w14:textId="77777777" w:rsidTr="00133859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7C9EBA96" w14:textId="5B1583DB" w:rsidR="002C629B" w:rsidRPr="002C629B" w:rsidRDefault="002C629B" w:rsidP="00133859">
            <w:pPr>
              <w:rPr>
                <w:rFonts w:ascii="Gill Sans MT" w:hAnsi="Gill Sans MT"/>
                <w:b w:val="0"/>
                <w:bCs w:val="0"/>
                <w:sz w:val="24"/>
                <w:szCs w:val="24"/>
              </w:rPr>
            </w:pPr>
            <w:r>
              <w:rPr>
                <w:rFonts w:ascii="Gill Sans MT" w:hAnsi="Gill Sans MT"/>
                <w:b w:val="0"/>
                <w:bCs w:val="0"/>
                <w:sz w:val="24"/>
                <w:szCs w:val="24"/>
              </w:rPr>
              <w:t xml:space="preserve">Your referee’s relationship to you </w:t>
            </w:r>
            <w:r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(</w:t>
            </w:r>
            <w:proofErr w:type="gramStart"/>
            <w:r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e.g.</w:t>
            </w:r>
            <w:proofErr w:type="gramEnd"/>
            <w:r>
              <w:rPr>
                <w:rFonts w:ascii="Gill Sans MT" w:hAnsi="Gill Sans MT"/>
                <w:b w:val="0"/>
                <w:bCs w:val="0"/>
                <w:sz w:val="24"/>
                <w:szCs w:val="24"/>
              </w:rPr>
              <w:t xml:space="preserve"> teacher or employer)</w:t>
            </w:r>
          </w:p>
        </w:tc>
        <w:tc>
          <w:tcPr>
            <w:tcW w:w="3334" w:type="pct"/>
          </w:tcPr>
          <w:p w14:paraId="70690D5E" w14:textId="77777777" w:rsidR="002C629B" w:rsidRDefault="002C629B" w:rsidP="00346DE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</w:tc>
      </w:tr>
      <w:tr w:rsidR="002C629B" w:rsidRPr="00E96A8B" w14:paraId="36F3150F" w14:textId="77777777" w:rsidTr="00895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65DBB06A" w14:textId="4201AEBB" w:rsidR="002C629B" w:rsidRDefault="002C629B" w:rsidP="00133859">
            <w:pPr>
              <w:rPr>
                <w:rFonts w:ascii="Gill Sans MT" w:hAnsi="Gill Sans MT"/>
                <w:b w:val="0"/>
                <w:bCs w:val="0"/>
                <w:sz w:val="24"/>
                <w:szCs w:val="24"/>
              </w:rPr>
            </w:pPr>
            <w:r>
              <w:rPr>
                <w:rFonts w:ascii="Gill Sans MT" w:hAnsi="Gill Sans MT"/>
                <w:b w:val="0"/>
                <w:bCs w:val="0"/>
                <w:sz w:val="24"/>
                <w:szCs w:val="24"/>
              </w:rPr>
              <w:t xml:space="preserve">Do you have any additional support </w:t>
            </w:r>
            <w:proofErr w:type="gramStart"/>
            <w:r>
              <w:rPr>
                <w:rFonts w:ascii="Gill Sans MT" w:hAnsi="Gill Sans MT"/>
                <w:b w:val="0"/>
                <w:bCs w:val="0"/>
                <w:sz w:val="24"/>
                <w:szCs w:val="24"/>
              </w:rPr>
              <w:t>needs?*</w:t>
            </w:r>
            <w:proofErr w:type="gramEnd"/>
          </w:p>
        </w:tc>
        <w:tc>
          <w:tcPr>
            <w:tcW w:w="3334" w:type="pct"/>
          </w:tcPr>
          <w:p w14:paraId="380BC78C" w14:textId="77777777" w:rsidR="002C629B" w:rsidRDefault="002C629B" w:rsidP="00346DE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</w:rPr>
            </w:pPr>
          </w:p>
        </w:tc>
      </w:tr>
    </w:tbl>
    <w:p w14:paraId="6EDE71D6" w14:textId="49DFF067" w:rsidR="00CE6104" w:rsidRDefault="00CE6104" w:rsidP="00E677FE">
      <w:pPr>
        <w:spacing w:after="0"/>
        <w:rPr>
          <w:rFonts w:ascii="Gill Sans MT" w:hAnsi="Gill Sans MT"/>
          <w:sz w:val="16"/>
          <w:szCs w:val="16"/>
        </w:rPr>
      </w:pPr>
    </w:p>
    <w:p w14:paraId="2F1680FA" w14:textId="595D2F50" w:rsidR="00162453" w:rsidRPr="00162453" w:rsidRDefault="00162453" w:rsidP="00162453">
      <w:pPr>
        <w:spacing w:after="0"/>
        <w:rPr>
          <w:rFonts w:ascii="Gill Sans MT" w:hAnsi="Gill Sans MT"/>
          <w:sz w:val="24"/>
          <w:szCs w:val="24"/>
        </w:rPr>
      </w:pPr>
      <w:r w:rsidRPr="00162453">
        <w:rPr>
          <w:rStyle w:val="Heading1Char"/>
          <w:rFonts w:ascii="Gill Sans MT" w:hAnsi="Gill Sans MT" w:cs="Calibri"/>
          <w:color w:val="auto"/>
          <w:sz w:val="24"/>
          <w:szCs w:val="24"/>
          <w:bdr w:val="none" w:sz="0" w:space="0" w:color="auto" w:frame="1"/>
        </w:rPr>
        <w:t>*</w:t>
      </w:r>
      <w:r w:rsidRPr="00162453">
        <w:rPr>
          <w:rStyle w:val="Heading1Char"/>
          <w:rFonts w:ascii="Gill Sans MT" w:hAnsi="Gill Sans MT" w:cs="Calibri"/>
          <w:b w:val="0"/>
          <w:bCs/>
          <w:color w:val="auto"/>
          <w:sz w:val="24"/>
          <w:szCs w:val="24"/>
          <w:bdr w:val="none" w:sz="0" w:space="0" w:color="auto" w:frame="1"/>
        </w:rPr>
        <w:t>T</w:t>
      </w:r>
      <w:r w:rsidRPr="00162453">
        <w:rPr>
          <w:rStyle w:val="normaltextrun"/>
          <w:rFonts w:ascii="Gill Sans MT" w:hAnsi="Gill Sans MT" w:cs="Calibri"/>
          <w:sz w:val="24"/>
          <w:szCs w:val="24"/>
          <w:bdr w:val="none" w:sz="0" w:space="0" w:color="auto" w:frame="1"/>
        </w:rPr>
        <w:t xml:space="preserve">his information will be shared within the </w:t>
      </w:r>
      <w:r>
        <w:rPr>
          <w:rStyle w:val="normaltextrun"/>
          <w:rFonts w:ascii="Gill Sans MT" w:hAnsi="Gill Sans MT" w:cs="Calibri"/>
          <w:sz w:val="24"/>
          <w:szCs w:val="24"/>
          <w:bdr w:val="none" w:sz="0" w:space="0" w:color="auto" w:frame="1"/>
        </w:rPr>
        <w:t>M</w:t>
      </w:r>
      <w:r w:rsidRPr="00162453">
        <w:rPr>
          <w:rStyle w:val="normaltextrun"/>
          <w:rFonts w:ascii="Gill Sans MT" w:hAnsi="Gill Sans MT" w:cs="Calibri"/>
          <w:sz w:val="24"/>
          <w:szCs w:val="24"/>
          <w:bdr w:val="none" w:sz="0" w:space="0" w:color="auto" w:frame="1"/>
        </w:rPr>
        <w:t>useum team to create a short list of applicants to interview</w:t>
      </w:r>
    </w:p>
    <w:sectPr w:rsidR="00162453" w:rsidRPr="00162453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6040D" w14:textId="77777777" w:rsidR="00846099" w:rsidRDefault="00846099" w:rsidP="00650259">
      <w:pPr>
        <w:spacing w:after="0" w:line="240" w:lineRule="auto"/>
      </w:pPr>
      <w:r>
        <w:separator/>
      </w:r>
    </w:p>
  </w:endnote>
  <w:endnote w:type="continuationSeparator" w:id="0">
    <w:p w14:paraId="65C4DAEB" w14:textId="77777777" w:rsidR="00846099" w:rsidRDefault="0084609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F16FEC-9DF3-4A47-8AC9-F15C22132366}"/>
    <w:embedBold r:id="rId2" w:fontKey="{C89004F1-D72F-4898-BDAE-DC98E77C8B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F8429C0-D186-4F48-8BB5-7CC189A40748}"/>
    <w:embedBold r:id="rId4" w:fontKey="{81AEDF52-6060-436A-8F09-7BC8F8BA9A0A}"/>
    <w:embedItalic r:id="rId5" w:fontKey="{F2CFC447-B17D-480C-821B-1AABE85406E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9FC9E55-9060-4332-8F32-56D57AF9F8DB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7" w:fontKey="{68AD90B8-60CE-4B43-996D-D5DA92EC7B93}"/>
    <w:embedBold r:id="rId8" w:fontKey="{ED05CD0E-E0E4-48CD-973C-BBB8E71D42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8EEB4A95-615A-4612-B1BA-8B85704031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FigureTable"/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12B6B786" w14:textId="77777777" w:rsidTr="0089577E">
      <w:trPr>
        <w:trHeight w:val="284"/>
      </w:trPr>
      <w:tc>
        <w:tcPr>
          <w:tcW w:w="4675" w:type="dxa"/>
        </w:tcPr>
        <w:p w14:paraId="17F716E3" w14:textId="1D4B5B25" w:rsidR="002462F3" w:rsidRPr="002462F3" w:rsidRDefault="0089577E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Oxford University Museum of Natural History</w:t>
          </w:r>
        </w:p>
      </w:tc>
      <w:tc>
        <w:tcPr>
          <w:tcW w:w="4675" w:type="dxa"/>
        </w:tcPr>
        <w:p w14:paraId="7D35C440" w14:textId="36B08B13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6AB554B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BA24B" w14:textId="77777777" w:rsidR="00846099" w:rsidRDefault="00846099" w:rsidP="00650259">
      <w:pPr>
        <w:spacing w:after="0" w:line="240" w:lineRule="auto"/>
      </w:pPr>
      <w:r>
        <w:separator/>
      </w:r>
    </w:p>
  </w:footnote>
  <w:footnote w:type="continuationSeparator" w:id="0">
    <w:p w14:paraId="6DC198F6" w14:textId="77777777" w:rsidR="00846099" w:rsidRDefault="0084609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FigureTable"/>
      <w:tblW w:w="0" w:type="auto"/>
      <w:tblLook w:val="04A0" w:firstRow="1" w:lastRow="0" w:firstColumn="1" w:lastColumn="0" w:noHBand="0" w:noVBand="1"/>
    </w:tblPr>
    <w:tblGrid>
      <w:gridCol w:w="9360"/>
    </w:tblGrid>
    <w:tr w:rsidR="00162453" w:rsidRPr="00731F26" w14:paraId="1EF6DA60" w14:textId="77777777" w:rsidTr="0089577E">
      <w:trPr>
        <w:trHeight w:val="990"/>
      </w:trPr>
      <w:tc>
        <w:tcPr>
          <w:tcW w:w="9360" w:type="dxa"/>
        </w:tcPr>
        <w:p w14:paraId="4504C9CD" w14:textId="77777777" w:rsidR="00162453" w:rsidRDefault="00162453" w:rsidP="00731F26">
          <w:pPr>
            <w:spacing w:after="0"/>
            <w:rPr>
              <w:rFonts w:ascii="Gill Sans MT" w:eastAsia="Calibri" w:hAnsi="Gill Sans MT" w:cs="Times New Roman"/>
              <w:bCs/>
              <w:sz w:val="44"/>
            </w:rPr>
          </w:pPr>
          <w:r w:rsidRPr="00E96A8B">
            <w:rPr>
              <w:rFonts w:ascii="Gill Sans MT" w:eastAsia="Calibri" w:hAnsi="Gill Sans MT" w:cs="Times New Roman"/>
              <w:bCs/>
              <w:sz w:val="44"/>
            </w:rPr>
            <w:t xml:space="preserve">Natural Science and Heritage Scheme </w:t>
          </w:r>
        </w:p>
        <w:p w14:paraId="4DDC7EBC" w14:textId="429E1126" w:rsidR="00162453" w:rsidRPr="00E96A8B" w:rsidRDefault="00162453" w:rsidP="00731F26">
          <w:pPr>
            <w:spacing w:after="0"/>
            <w:rPr>
              <w:rFonts w:ascii="Gill Sans MT" w:eastAsia="Calibri" w:hAnsi="Gill Sans MT" w:cs="Times New Roman"/>
              <w:bCs/>
              <w:color w:val="FFFFFF"/>
              <w:sz w:val="44"/>
            </w:rPr>
          </w:pPr>
          <w:r w:rsidRPr="00E96A8B">
            <w:rPr>
              <w:rFonts w:ascii="Gill Sans MT" w:eastAsia="Calibri" w:hAnsi="Gill Sans MT" w:cs="Times New Roman"/>
              <w:bCs/>
              <w:sz w:val="36"/>
              <w:szCs w:val="36"/>
            </w:rPr>
            <w:t>Application Form</w:t>
          </w:r>
        </w:p>
      </w:tc>
    </w:tr>
  </w:tbl>
  <w:p w14:paraId="7F2453D0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CA43113"/>
    <w:multiLevelType w:val="multilevel"/>
    <w:tmpl w:val="D4B25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0013CD"/>
    <w:multiLevelType w:val="hybridMultilevel"/>
    <w:tmpl w:val="A5844D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67D1FD9"/>
    <w:multiLevelType w:val="multilevel"/>
    <w:tmpl w:val="FB769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8603B"/>
    <w:multiLevelType w:val="multilevel"/>
    <w:tmpl w:val="0ED69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58752E"/>
    <w:multiLevelType w:val="multilevel"/>
    <w:tmpl w:val="798C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4E3B0F"/>
    <w:multiLevelType w:val="hybridMultilevel"/>
    <w:tmpl w:val="912A7D10"/>
    <w:lvl w:ilvl="0" w:tplc="9392AB34">
      <w:start w:val="6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6F862A8C"/>
    <w:multiLevelType w:val="multilevel"/>
    <w:tmpl w:val="DAFA6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48782553">
    <w:abstractNumId w:val="14"/>
  </w:num>
  <w:num w:numId="2" w16cid:durableId="1135610770">
    <w:abstractNumId w:val="10"/>
  </w:num>
  <w:num w:numId="3" w16cid:durableId="200896930">
    <w:abstractNumId w:val="20"/>
  </w:num>
  <w:num w:numId="4" w16cid:durableId="1369988330">
    <w:abstractNumId w:val="16"/>
  </w:num>
  <w:num w:numId="5" w16cid:durableId="1146897641">
    <w:abstractNumId w:val="17"/>
  </w:num>
  <w:num w:numId="6" w16cid:durableId="2015909299">
    <w:abstractNumId w:val="25"/>
  </w:num>
  <w:num w:numId="7" w16cid:durableId="736973296">
    <w:abstractNumId w:val="9"/>
  </w:num>
  <w:num w:numId="8" w16cid:durableId="1723560406">
    <w:abstractNumId w:val="13"/>
  </w:num>
  <w:num w:numId="9" w16cid:durableId="2091655802">
    <w:abstractNumId w:val="23"/>
  </w:num>
  <w:num w:numId="10" w16cid:durableId="1441879002">
    <w:abstractNumId w:val="2"/>
  </w:num>
  <w:num w:numId="11" w16cid:durableId="1411926689">
    <w:abstractNumId w:val="7"/>
  </w:num>
  <w:num w:numId="12" w16cid:durableId="953558757">
    <w:abstractNumId w:val="0"/>
  </w:num>
  <w:num w:numId="13" w16cid:durableId="1896087999">
    <w:abstractNumId w:val="3"/>
  </w:num>
  <w:num w:numId="14" w16cid:durableId="356589429">
    <w:abstractNumId w:val="12"/>
  </w:num>
  <w:num w:numId="15" w16cid:durableId="1725837763">
    <w:abstractNumId w:val="11"/>
  </w:num>
  <w:num w:numId="16" w16cid:durableId="1264844885">
    <w:abstractNumId w:val="22"/>
  </w:num>
  <w:num w:numId="17" w16cid:durableId="1947230615">
    <w:abstractNumId w:val="5"/>
  </w:num>
  <w:num w:numId="18" w16cid:durableId="689335853">
    <w:abstractNumId w:val="28"/>
  </w:num>
  <w:num w:numId="19" w16cid:durableId="1480002288">
    <w:abstractNumId w:val="24"/>
  </w:num>
  <w:num w:numId="20" w16cid:durableId="247346562">
    <w:abstractNumId w:val="18"/>
  </w:num>
  <w:num w:numId="21" w16cid:durableId="1230311518">
    <w:abstractNumId w:val="27"/>
  </w:num>
  <w:num w:numId="22" w16cid:durableId="449010352">
    <w:abstractNumId w:val="6"/>
  </w:num>
  <w:num w:numId="23" w16cid:durableId="1698971559">
    <w:abstractNumId w:val="15"/>
  </w:num>
  <w:num w:numId="24" w16cid:durableId="694422871">
    <w:abstractNumId w:val="26"/>
  </w:num>
  <w:num w:numId="25" w16cid:durableId="1703632474">
    <w:abstractNumId w:val="8"/>
  </w:num>
  <w:num w:numId="26" w16cid:durableId="1549218738">
    <w:abstractNumId w:val="1"/>
  </w:num>
  <w:num w:numId="27" w16cid:durableId="1668752809">
    <w:abstractNumId w:val="19"/>
  </w:num>
  <w:num w:numId="28" w16cid:durableId="1111051219">
    <w:abstractNumId w:val="4"/>
  </w:num>
  <w:num w:numId="29" w16cid:durableId="766852888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A8B"/>
    <w:rsid w:val="00052382"/>
    <w:rsid w:val="0006568A"/>
    <w:rsid w:val="00076F0F"/>
    <w:rsid w:val="00084253"/>
    <w:rsid w:val="000D1F49"/>
    <w:rsid w:val="00133859"/>
    <w:rsid w:val="00162453"/>
    <w:rsid w:val="001727CA"/>
    <w:rsid w:val="001C4A3D"/>
    <w:rsid w:val="002462F3"/>
    <w:rsid w:val="002C56E6"/>
    <w:rsid w:val="002C629B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46099"/>
    <w:rsid w:val="0089577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AE002C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96A8B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D288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table" w:styleId="PlainTable4">
    <w:name w:val="Plain Table 4"/>
    <w:basedOn w:val="TableNormal"/>
    <w:uiPriority w:val="44"/>
    <w:rsid w:val="00133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33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133859"/>
  </w:style>
  <w:style w:type="character" w:customStyle="1" w:styleId="eop">
    <w:name w:val="eop"/>
    <w:basedOn w:val="DefaultParagraphFont"/>
    <w:rsid w:val="00133859"/>
  </w:style>
  <w:style w:type="paragraph" w:styleId="ListParagraph">
    <w:name w:val="List Paragraph"/>
    <w:basedOn w:val="Normal"/>
    <w:uiPriority w:val="34"/>
    <w:semiHidden/>
    <w:qFormat/>
    <w:rsid w:val="001624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7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%201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2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2022-04-21T12:27:00Z</dcterms:created>
  <dcterms:modified xsi:type="dcterms:W3CDTF">2022-04-21T13:00:00Z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